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4A21C" w14:textId="77777777" w:rsidR="002067FB" w:rsidRPr="00777BF6" w:rsidRDefault="008B4844" w:rsidP="00777BF6">
      <w:pPr>
        <w:pStyle w:val="berschrift1"/>
        <w:rPr>
          <w:rFonts w:cs="Arial"/>
        </w:rPr>
      </w:pPr>
      <w:r>
        <w:t>Soluciones</w:t>
      </w:r>
    </w:p>
    <w:p w14:paraId="1B7BEC28" w14:textId="77777777" w:rsidR="00777BF6" w:rsidRPr="003E4449" w:rsidRDefault="00777BF6" w:rsidP="00777BF6">
      <w:pPr>
        <w:pStyle w:val="berschrift1"/>
        <w:rPr>
          <w:rFonts w:cs="Arial"/>
        </w:rPr>
      </w:pPr>
      <w:r>
        <w:t>Tarea 1 de los sistemas de transmisión – Transmisión por ruedas dentadas y correa</w:t>
      </w:r>
    </w:p>
    <w:p w14:paraId="7C1F8827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>
        <w:rPr>
          <w:rFonts w:ascii="Arial" w:hAnsi="Arial"/>
        </w:rPr>
        <w:t>En parte, las tareas experimentales pueden resolverse de diferentes maneras con sus respectivas ventajas y desventajas. El alumnado debe valorar estas soluciones de manera comparativa. El cálculo de la relación de transmisión entre accionamiento y salida (tarea 5) es una aplicación práctica, divertida y útil para introducir el trabajo con fracciones.</w:t>
      </w:r>
    </w:p>
    <w:p w14:paraId="60B74743" w14:textId="77777777" w:rsidR="008B4844" w:rsidRPr="003E4449" w:rsidRDefault="008B4844" w:rsidP="00CC6F83">
      <w:pPr>
        <w:pStyle w:val="berschrift2"/>
        <w:rPr>
          <w:rFonts w:cs="Arial"/>
        </w:rPr>
      </w:pPr>
      <w:r>
        <w:t>Tarea de construcción</w:t>
      </w:r>
    </w:p>
    <w:p w14:paraId="7235C25C" w14:textId="21F3BABE" w:rsidR="008B4844" w:rsidRPr="003E4449" w:rsidRDefault="00EE3DD7" w:rsidP="008B484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4FC4B8" wp14:editId="5E876185">
            <wp:extent cx="5074285" cy="34296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6" cy="34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2847" w14:textId="77777777" w:rsidR="00E1562C" w:rsidRPr="003E4449" w:rsidRDefault="00E1562C" w:rsidP="00CC6F83">
      <w:pPr>
        <w:pStyle w:val="berschrift2"/>
        <w:rPr>
          <w:rFonts w:cs="Arial"/>
        </w:rPr>
      </w:pPr>
      <w:r>
        <w:t>Tarea experimental</w:t>
      </w:r>
    </w:p>
    <w:p w14:paraId="040BF228" w14:textId="77777777" w:rsidR="002067FB" w:rsidRPr="003E4449" w:rsidRDefault="00C1655E" w:rsidP="002067FB">
      <w:pPr>
        <w:rPr>
          <w:rFonts w:ascii="Arial" w:hAnsi="Arial" w:cs="Arial"/>
        </w:rPr>
      </w:pPr>
      <w:r>
        <w:rPr>
          <w:rFonts w:ascii="Arial" w:hAnsi="Arial"/>
        </w:rPr>
        <w:t>1. La dirección de giro puede invertirse con otra rueda dentada (o, incluso, con cualquier número impar de ruedas dentadas), de modo que los ejes vuelvan a girar en la misma dirección.</w:t>
      </w:r>
    </w:p>
    <w:p w14:paraId="59558B26" w14:textId="4F1613FA" w:rsidR="002067FB" w:rsidRPr="003E4449" w:rsidRDefault="00C5397D" w:rsidP="002067F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D092C7F" wp14:editId="580540EC">
            <wp:extent cx="4750435" cy="3310798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96" cy="33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077F" w14:textId="77777777" w:rsidR="002067FB" w:rsidRPr="003E4449" w:rsidRDefault="00C1655E" w:rsidP="002067FB">
      <w:pPr>
        <w:rPr>
          <w:rFonts w:ascii="Arial" w:hAnsi="Arial" w:cs="Arial"/>
        </w:rPr>
      </w:pPr>
      <w:r>
        <w:rPr>
          <w:rFonts w:ascii="Arial" w:hAnsi="Arial"/>
        </w:rPr>
        <w:t>2. El movimiento de la salida no se modifica al cambiar la Z30 por otra rueda dentada.</w:t>
      </w:r>
    </w:p>
    <w:p w14:paraId="31D4730C" w14:textId="77777777" w:rsidR="00C1655E" w:rsidRPr="003E4449" w:rsidRDefault="00C1655E" w:rsidP="00C1655E">
      <w:pPr>
        <w:rPr>
          <w:rFonts w:ascii="Arial" w:hAnsi="Arial" w:cs="Arial"/>
        </w:rPr>
      </w:pPr>
      <w:r>
        <w:rPr>
          <w:rFonts w:ascii="Arial" w:hAnsi="Arial"/>
        </w:rPr>
        <w:t>3. La dirección de giro no cambia con una transmisión por correa o por cadena.</w:t>
      </w:r>
    </w:p>
    <w:p w14:paraId="3E4E5A04" w14:textId="526C1872" w:rsidR="002067FB" w:rsidRDefault="00897CF2" w:rsidP="002067F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F2BAAA" wp14:editId="6D787BD7">
            <wp:extent cx="4598035" cy="341494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95" cy="34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304E" w14:textId="22AFD6C2" w:rsidR="00455D52" w:rsidRPr="003E4449" w:rsidRDefault="006536A7" w:rsidP="002067F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CE9C87" wp14:editId="00B788E7">
            <wp:extent cx="4845854" cy="35845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50" cy="35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0CE8" w14:textId="77777777" w:rsidR="00C1655E" w:rsidRPr="003E4449" w:rsidRDefault="00C1655E" w:rsidP="002067FB">
      <w:pPr>
        <w:rPr>
          <w:rFonts w:ascii="Arial" w:hAnsi="Arial" w:cs="Arial"/>
        </w:rPr>
      </w:pPr>
      <w:r>
        <w:rPr>
          <w:rFonts w:ascii="Arial" w:hAnsi="Arial"/>
        </w:rPr>
        <w:t>4. Para invertir la dirección de giro, se debe cruzar la correa de accionamiento (cinta elástica).</w:t>
      </w:r>
    </w:p>
    <w:p w14:paraId="6BBE01B0" w14:textId="5411E532" w:rsidR="00F425A5" w:rsidRPr="003E4449" w:rsidRDefault="0034174B">
      <w:pPr>
        <w:spacing w:after="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DD1C0C" wp14:editId="7189E082">
            <wp:extent cx="4486275" cy="340909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78" cy="34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5A5" w:rsidRPr="003E4449" w:rsidSect="00E96821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7DEC9" w14:textId="77777777" w:rsidR="00EB202B" w:rsidRDefault="00EB202B">
      <w:r>
        <w:separator/>
      </w:r>
    </w:p>
  </w:endnote>
  <w:endnote w:type="continuationSeparator" w:id="0">
    <w:p w14:paraId="6C18137D" w14:textId="77777777" w:rsidR="00EB202B" w:rsidRDefault="00EB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C31A5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6D3D4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D43EA4"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B564B" w14:textId="77777777" w:rsidR="00EB202B" w:rsidRDefault="00EB202B">
      <w:r>
        <w:separator/>
      </w:r>
    </w:p>
  </w:footnote>
  <w:footnote w:type="continuationSeparator" w:id="0">
    <w:p w14:paraId="71DC0E3D" w14:textId="77777777" w:rsidR="00EB202B" w:rsidRDefault="00EB2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34A35" w14:textId="77777777" w:rsidR="00E96821" w:rsidRDefault="00E96821" w:rsidP="00E96821">
    <w:pPr>
      <w:pStyle w:val="Kopfzeile"/>
    </w:pPr>
    <w:r>
      <w:rPr>
        <w:szCs w:val="24"/>
        <w:highlight w:val="yellow"/>
      </w:rPr>
      <w:t>EJE TEMÁTICO</w:t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778F2C2E" wp14:editId="4A9EE7E2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B5A9C" w14:textId="76CB3363" w:rsidR="00851A3E" w:rsidRDefault="00851A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959306" wp14:editId="36DCEF28">
          <wp:simplePos x="0" y="0"/>
          <wp:positionH relativeFrom="margin">
            <wp:align>right</wp:align>
          </wp:positionH>
          <wp:positionV relativeFrom="paragraph">
            <wp:posOffset>258109</wp:posOffset>
          </wp:positionV>
          <wp:extent cx="687705" cy="687705"/>
          <wp:effectExtent l="0" t="0" r="0" b="0"/>
          <wp:wrapTight wrapText="bothSides">
            <wp:wrapPolygon edited="0">
              <wp:start x="0" y="0"/>
              <wp:lineTo x="0" y="20942"/>
              <wp:lineTo x="20942" y="20942"/>
              <wp:lineTo x="2094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F64D44" w14:textId="6F06E6A5" w:rsidR="00851A3E" w:rsidRDefault="00851A3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296A7" wp14:editId="3612A51D">
          <wp:simplePos x="0" y="0"/>
          <wp:positionH relativeFrom="column">
            <wp:posOffset>1120248</wp:posOffset>
          </wp:positionH>
          <wp:positionV relativeFrom="paragraph">
            <wp:posOffset>9849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41BC9A" w14:textId="1AFD1DF5" w:rsidR="00937B5D" w:rsidRDefault="00EF323F">
    <w:pPr>
      <w:pStyle w:val="Kopfzeile"/>
    </w:pPr>
    <w:r>
      <w:t xml:space="preserve">Sistemas de transmisión – Material didáctico de educación primaria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74B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55D52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538AA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36A7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36362"/>
    <w:rsid w:val="00746124"/>
    <w:rsid w:val="00747754"/>
    <w:rsid w:val="007622A5"/>
    <w:rsid w:val="00777BF6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893"/>
    <w:rsid w:val="00805C2F"/>
    <w:rsid w:val="00817D41"/>
    <w:rsid w:val="00820994"/>
    <w:rsid w:val="008231F0"/>
    <w:rsid w:val="008333A8"/>
    <w:rsid w:val="00835C38"/>
    <w:rsid w:val="00837131"/>
    <w:rsid w:val="008424D6"/>
    <w:rsid w:val="00842A30"/>
    <w:rsid w:val="00845F6A"/>
    <w:rsid w:val="00851230"/>
    <w:rsid w:val="00851A3E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97CF2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2EC3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397D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028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01D4"/>
    <w:rsid w:val="00D247B8"/>
    <w:rsid w:val="00D43EA4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030F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02B"/>
    <w:rsid w:val="00EB2ECD"/>
    <w:rsid w:val="00EB3D92"/>
    <w:rsid w:val="00EB5CCE"/>
    <w:rsid w:val="00EC0F53"/>
    <w:rsid w:val="00EC1DCF"/>
    <w:rsid w:val="00EE3DD7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30ED77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s-ES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s-ES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2C4135-7308-4332-A023-1F2E36ED9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3</Pages>
  <Words>129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946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Versión 1/2011</dc:subject>
  <dc:creator>Dirk Fox</dc:creator>
  <cp:keywords/>
  <dc:description/>
  <cp:lastModifiedBy>Reich, Jasmin</cp:lastModifiedBy>
  <cp:revision>8</cp:revision>
  <cp:lastPrinted>2020-09-13T13:44:00Z</cp:lastPrinted>
  <dcterms:created xsi:type="dcterms:W3CDTF">2021-02-24T17:56:00Z</dcterms:created>
  <dcterms:modified xsi:type="dcterms:W3CDTF">2021-03-01T10:32:00Z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