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5D9AE" w14:textId="77777777" w:rsidR="002067FB" w:rsidRPr="00EC4945" w:rsidRDefault="008B4844" w:rsidP="00EC4945">
      <w:pPr>
        <w:pStyle w:val="berschrift1"/>
        <w:rPr>
          <w:rFonts w:cs="Arial"/>
        </w:rPr>
      </w:pPr>
      <w:r>
        <w:t>Soluciones</w:t>
      </w:r>
    </w:p>
    <w:p w14:paraId="174CC3B4" w14:textId="77777777" w:rsidR="00EC4945" w:rsidRPr="003E4449" w:rsidRDefault="00EC4945" w:rsidP="00EC4945">
      <w:pPr>
        <w:pStyle w:val="berschrift1"/>
        <w:rPr>
          <w:rFonts w:cs="Arial"/>
        </w:rPr>
      </w:pPr>
      <w:r>
        <w:t>Tarea 4 de los sistemas de transmisión – Sistemas de transmisión (II)</w:t>
      </w:r>
    </w:p>
    <w:p w14:paraId="76FC7B8C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>
        <w:rPr>
          <w:rFonts w:ascii="Arial" w:hAnsi="Arial"/>
        </w:rPr>
        <w:t>En parte, las tareas experimentales pueden resolverse de diferentes maneras con sus respectivas ventajas y desventajas. El alumnado debe valorar estas soluciones de manera comparativa. El cálculo de la relación de transmisión entre accionamiento y salida es una aplicación práctica, divertida y útil para introducir el trabajo con fracciones.</w:t>
      </w:r>
    </w:p>
    <w:p w14:paraId="4F1C9BAD" w14:textId="77777777" w:rsidR="00EF3363" w:rsidRPr="003E4449" w:rsidRDefault="00EF3363" w:rsidP="00EF3363">
      <w:pPr>
        <w:pStyle w:val="berschrift2"/>
        <w:rPr>
          <w:rFonts w:cs="Arial"/>
        </w:rPr>
      </w:pPr>
      <w:r>
        <w:t>Tarea de construcción</w:t>
      </w:r>
    </w:p>
    <w:p w14:paraId="178D1265" w14:textId="77777777" w:rsidR="00EF3363" w:rsidRPr="003E4449" w:rsidRDefault="00EF3363" w:rsidP="007F13A7">
      <w:pPr>
        <w:rPr>
          <w:rFonts w:ascii="Arial" w:hAnsi="Arial" w:cs="Arial"/>
        </w:rPr>
      </w:pPr>
      <w:r>
        <w:rPr>
          <w:rFonts w:ascii="Arial" w:hAnsi="Arial"/>
        </w:rPr>
        <w:t>La tarea de construcción puede resolverse con una transmisión de una Z10 a una Z20, o también con una Z20 a una Z40 (intercambia simplemente el eje de accionamiento y el eje de salida cambiando de lugar la manivela).</w:t>
      </w:r>
    </w:p>
    <w:p w14:paraId="1A07584D" w14:textId="202E6D65" w:rsidR="00EF3363" w:rsidRPr="003E4449" w:rsidRDefault="00FA2F9A" w:rsidP="00EF336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2F7A98" wp14:editId="2CAB1237">
            <wp:extent cx="5760085" cy="4014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50E0" w14:textId="77777777" w:rsidR="00EF3363" w:rsidRPr="003E4449" w:rsidRDefault="00EF3363" w:rsidP="00EF3363">
      <w:pPr>
        <w:rPr>
          <w:rFonts w:ascii="Arial" w:hAnsi="Arial" w:cs="Arial"/>
        </w:rPr>
      </w:pPr>
      <w:r>
        <w:rPr>
          <w:rFonts w:ascii="Arial" w:hAnsi="Arial"/>
        </w:rPr>
        <w:t>La modificación del sistema de transmisión de la tarea 3 puede verse así, por ejemplo:</w:t>
      </w:r>
    </w:p>
    <w:p w14:paraId="13D25F1E" w14:textId="3BD72014" w:rsidR="00115EF8" w:rsidRDefault="00B02D08" w:rsidP="00EF336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F66D44" wp14:editId="57CF83AE">
            <wp:extent cx="5760085" cy="46278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CF27" w14:textId="77777777" w:rsidR="007F13A7" w:rsidRPr="003E4449" w:rsidRDefault="007F13A7" w:rsidP="007F13A7">
      <w:pPr>
        <w:rPr>
          <w:rFonts w:ascii="Arial" w:hAnsi="Arial" w:cs="Arial"/>
        </w:rPr>
      </w:pPr>
      <w:r>
        <w:rPr>
          <w:rFonts w:ascii="Arial" w:hAnsi="Arial"/>
        </w:rPr>
        <w:t>También puede usarse un mecanismo de transmisión por cadena.</w:t>
      </w:r>
    </w:p>
    <w:p w14:paraId="42F2C90F" w14:textId="77777777" w:rsidR="00115EF8" w:rsidRPr="003E4449" w:rsidRDefault="007F13A7" w:rsidP="00EF3363">
      <w:pPr>
        <w:rPr>
          <w:rFonts w:ascii="Arial" w:hAnsi="Arial" w:cs="Arial"/>
        </w:rPr>
      </w:pPr>
      <w:r>
        <w:rPr>
          <w:rFonts w:ascii="Arial" w:hAnsi="Arial"/>
        </w:rPr>
        <w:t>Para obtener la relación de transmisión de todo el sistema, se debe multiplicar cada relación de transmisión adicional por la ya existente. A continuación, la transmisión se calcula a partir de los dientes de las ruedas dentadas del siguiente modo: 40:10 x 30:10 = 4:1 x 3:1 = 12:1.</w:t>
      </w:r>
    </w:p>
    <w:p w14:paraId="77181FA2" w14:textId="77777777" w:rsidR="00EF3363" w:rsidRPr="003E4449" w:rsidRDefault="00EF3363" w:rsidP="00EF3363">
      <w:pPr>
        <w:pStyle w:val="berschrift2"/>
        <w:rPr>
          <w:rFonts w:cs="Arial"/>
        </w:rPr>
      </w:pPr>
      <w:r>
        <w:t>Tarea experimental</w:t>
      </w:r>
    </w:p>
    <w:p w14:paraId="73828C39" w14:textId="77777777" w:rsidR="00EF3363" w:rsidRPr="003E4449" w:rsidRDefault="00115EF8" w:rsidP="007F13A7">
      <w:pPr>
        <w:rPr>
          <w:rFonts w:ascii="Arial" w:hAnsi="Arial" w:cs="Arial"/>
        </w:rPr>
      </w:pPr>
      <w:r>
        <w:rPr>
          <w:rFonts w:ascii="Arial" w:hAnsi="Arial"/>
        </w:rPr>
        <w:t>1. A la estructura del sistema de transmisión 12:1, se le pueden sumar otras transmisiones (por ejemplo, una transmisión 20:10). En este caso, también se pueden añadir un sistema de transmisión por cadena o uno por correa.</w:t>
      </w:r>
    </w:p>
    <w:p w14:paraId="724A6901" w14:textId="77777777" w:rsidR="00115EF8" w:rsidRPr="003E4449" w:rsidRDefault="00115EF8" w:rsidP="007F13A7">
      <w:pPr>
        <w:rPr>
          <w:rFonts w:ascii="Arial" w:hAnsi="Arial" w:cs="Arial"/>
        </w:rPr>
      </w:pPr>
      <w:r>
        <w:rPr>
          <w:rFonts w:ascii="Arial" w:hAnsi="Arial"/>
        </w:rPr>
        <w:t>2. Con una transmisión 2:1 adicional, el eje de salida gira 24 veces más rápido que el eje de accionamiento.</w:t>
      </w:r>
    </w:p>
    <w:sectPr w:rsidR="00115EF8" w:rsidRPr="003E4449" w:rsidSect="00E9682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6DC8D" w14:textId="77777777" w:rsidR="00D4460D" w:rsidRDefault="00D4460D">
      <w:r>
        <w:separator/>
      </w:r>
    </w:p>
  </w:endnote>
  <w:endnote w:type="continuationSeparator" w:id="0">
    <w:p w14:paraId="2903E249" w14:textId="77777777" w:rsidR="00D4460D" w:rsidRDefault="00D4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62371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DA11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7700B"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ACFAA" w14:textId="77777777" w:rsidR="00D4460D" w:rsidRDefault="00D4460D">
      <w:r>
        <w:separator/>
      </w:r>
    </w:p>
  </w:footnote>
  <w:footnote w:type="continuationSeparator" w:id="0">
    <w:p w14:paraId="6E7E726D" w14:textId="77777777" w:rsidR="00D4460D" w:rsidRDefault="00D44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34167" w14:textId="77777777" w:rsidR="00E96821" w:rsidRDefault="00E96821" w:rsidP="00E96821">
    <w:pPr>
      <w:pStyle w:val="Kopfzeile"/>
    </w:pPr>
    <w:r>
      <w:rPr>
        <w:szCs w:val="24"/>
        <w:highlight w:val="yellow"/>
      </w:rPr>
      <w:t>EJE TEMÁTICO</w:t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0061A936" wp14:editId="3DA52F32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A4376" w14:textId="238ACEEF" w:rsidR="00C90BFD" w:rsidRDefault="00C90BFD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5610CE" wp14:editId="7C7E40C3">
          <wp:simplePos x="0" y="0"/>
          <wp:positionH relativeFrom="column">
            <wp:posOffset>5525147</wp:posOffset>
          </wp:positionH>
          <wp:positionV relativeFrom="paragraph">
            <wp:posOffset>109556</wp:posOffset>
          </wp:positionV>
          <wp:extent cx="687705" cy="687705"/>
          <wp:effectExtent l="0" t="0" r="0" b="0"/>
          <wp:wrapTight wrapText="bothSides">
            <wp:wrapPolygon edited="0">
              <wp:start x="0" y="0"/>
              <wp:lineTo x="0" y="20942"/>
              <wp:lineTo x="20942" y="20942"/>
              <wp:lineTo x="2094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105BF3" wp14:editId="54AC91FE">
          <wp:simplePos x="0" y="0"/>
          <wp:positionH relativeFrom="margin">
            <wp:align>center</wp:align>
          </wp:positionH>
          <wp:positionV relativeFrom="paragraph">
            <wp:posOffset>10459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B3B285" w14:textId="585A841A" w:rsidR="00937B5D" w:rsidRDefault="00EF323F">
    <w:pPr>
      <w:pStyle w:val="Kopfzeile"/>
    </w:pPr>
    <w:r>
      <w:t xml:space="preserve">Sistemas de transmisión – Material didáctico de educación primaria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36362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13A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7700B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2D08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90BFD"/>
    <w:rsid w:val="00CA31C2"/>
    <w:rsid w:val="00CA34F3"/>
    <w:rsid w:val="00CB28D8"/>
    <w:rsid w:val="00CB38F5"/>
    <w:rsid w:val="00CB7028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01D4"/>
    <w:rsid w:val="00D247B8"/>
    <w:rsid w:val="00D4460D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C4945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A2F9A"/>
    <w:rsid w:val="00FB0D10"/>
    <w:rsid w:val="00FB4130"/>
    <w:rsid w:val="00FB4C1F"/>
    <w:rsid w:val="00FB51B5"/>
    <w:rsid w:val="00FB7830"/>
    <w:rsid w:val="00FC135F"/>
    <w:rsid w:val="00FD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828BF95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s-ES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s-ES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98ABF-5B22-473F-BC91-835F93146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2</Pages>
  <Words>235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1447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Versión 1/2011</dc:subject>
  <dc:creator>Dirk Fox</dc:creator>
  <cp:keywords/>
  <dc:description/>
  <cp:lastModifiedBy>Reich, Jasmin</cp:lastModifiedBy>
  <cp:revision>4</cp:revision>
  <cp:lastPrinted>2020-09-13T13:44:00Z</cp:lastPrinted>
  <dcterms:created xsi:type="dcterms:W3CDTF">2021-02-24T19:49:00Z</dcterms:created>
  <dcterms:modified xsi:type="dcterms:W3CDTF">2021-03-01T10:45:00Z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