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94B74" w14:textId="77777777" w:rsidR="008231F0" w:rsidRPr="003E4449" w:rsidRDefault="008231F0" w:rsidP="008231F0">
      <w:pPr>
        <w:pStyle w:val="berschrift1"/>
        <w:rPr>
          <w:rFonts w:cs="Arial"/>
        </w:rPr>
      </w:pPr>
      <w:r w:rsidRPr="003E4449">
        <w:rPr>
          <w:rFonts w:cs="Arial"/>
        </w:rPr>
        <w:t>Getriebe Aufgabe 5 – Übersetzungsgetriebe (III)</w:t>
      </w:r>
    </w:p>
    <w:p w14:paraId="21294B75" w14:textId="77777777" w:rsidR="008231F0" w:rsidRPr="003E4449" w:rsidRDefault="008231F0" w:rsidP="008231F0">
      <w:pPr>
        <w:pStyle w:val="berschrift2"/>
        <w:rPr>
          <w:rFonts w:cs="Arial"/>
        </w:rPr>
      </w:pPr>
      <w:r w:rsidRPr="003E4449">
        <w:rPr>
          <w:rFonts w:cs="Arial"/>
        </w:rPr>
        <w:t>Konstruktionsaufgabe</w:t>
      </w:r>
    </w:p>
    <w:p w14:paraId="21294B76" w14:textId="5E0C6846" w:rsidR="008231F0" w:rsidRPr="003E4449" w:rsidRDefault="009B6253" w:rsidP="008231F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9DCA76" wp14:editId="5353FD1E">
            <wp:extent cx="5199501" cy="48590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11" cy="48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4B77" w14:textId="77777777" w:rsidR="008231F0" w:rsidRPr="003E4449" w:rsidRDefault="008231F0" w:rsidP="008231F0">
      <w:pPr>
        <w:pStyle w:val="Bildunterschrift"/>
        <w:rPr>
          <w:rFonts w:ascii="Arial" w:hAnsi="Arial" w:cs="Arial"/>
        </w:rPr>
      </w:pPr>
      <w:r w:rsidRPr="003E4449">
        <w:rPr>
          <w:rFonts w:ascii="Arial" w:hAnsi="Arial" w:cs="Arial"/>
        </w:rPr>
        <w:t>Abb. 3: Schneckengetriebe</w:t>
      </w:r>
    </w:p>
    <w:p w14:paraId="21294B78" w14:textId="77777777" w:rsidR="008231F0" w:rsidRPr="003E4449" w:rsidRDefault="008231F0" w:rsidP="008231F0">
      <w:pPr>
        <w:rPr>
          <w:rFonts w:ascii="Arial" w:hAnsi="Arial" w:cs="Arial"/>
        </w:rPr>
      </w:pPr>
      <w:r w:rsidRPr="003E4449">
        <w:rPr>
          <w:rFonts w:ascii="Arial" w:hAnsi="Arial" w:cs="Arial"/>
        </w:rPr>
        <w:t>Konstruiere das in Abbildung 3 gezeigte Schneckengetriebe. D</w:t>
      </w:r>
      <w:r w:rsidR="00CC6326" w:rsidRPr="003E4449">
        <w:rPr>
          <w:rFonts w:ascii="Arial" w:hAnsi="Arial" w:cs="Arial"/>
        </w:rPr>
        <w:t>ieses besondere</w:t>
      </w:r>
      <w:r w:rsidRPr="003E4449">
        <w:rPr>
          <w:rFonts w:ascii="Arial" w:hAnsi="Arial" w:cs="Arial"/>
        </w:rPr>
        <w:t xml:space="preserve"> Getriebe ist „selbstsperrend“</w:t>
      </w:r>
      <w:r w:rsidR="00CC6326" w:rsidRPr="003E4449">
        <w:rPr>
          <w:rFonts w:ascii="Arial" w:hAnsi="Arial" w:cs="Arial"/>
        </w:rPr>
        <w:t>, das bedeutet, dass</w:t>
      </w:r>
      <w:r w:rsidRPr="003E4449">
        <w:rPr>
          <w:rFonts w:ascii="Arial" w:hAnsi="Arial" w:cs="Arial"/>
        </w:rPr>
        <w:t xml:space="preserve"> </w:t>
      </w:r>
      <w:r w:rsidR="00CC6326" w:rsidRPr="003E4449">
        <w:rPr>
          <w:rFonts w:ascii="Arial" w:hAnsi="Arial" w:cs="Arial"/>
        </w:rPr>
        <w:t>d</w:t>
      </w:r>
      <w:r w:rsidRPr="003E4449">
        <w:rPr>
          <w:rFonts w:ascii="Arial" w:hAnsi="Arial" w:cs="Arial"/>
        </w:rPr>
        <w:t>ie Abtriebsachse nur bewegt werden</w:t>
      </w:r>
      <w:r w:rsidR="00CC6326" w:rsidRPr="003E4449">
        <w:rPr>
          <w:rFonts w:ascii="Arial" w:hAnsi="Arial" w:cs="Arial"/>
        </w:rPr>
        <w:t xml:space="preserve"> kann</w:t>
      </w:r>
      <w:r w:rsidRPr="003E4449">
        <w:rPr>
          <w:rFonts w:ascii="Arial" w:hAnsi="Arial" w:cs="Arial"/>
        </w:rPr>
        <w:t>, indem man die Antriebsachse (die Schnecke) mit der Kurbel in Bewegung setzt.</w:t>
      </w:r>
    </w:p>
    <w:p w14:paraId="21294B79" w14:textId="77777777" w:rsidR="008231F0" w:rsidRPr="003E4449" w:rsidRDefault="008231F0" w:rsidP="008231F0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21294B7A" w14:textId="77777777" w:rsidR="008231F0" w:rsidRPr="003E4449" w:rsidRDefault="008231F0" w:rsidP="008231F0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1. </w:t>
      </w:r>
      <w:r w:rsidR="00CC6326" w:rsidRPr="003E4449">
        <w:rPr>
          <w:rFonts w:ascii="Arial" w:hAnsi="Arial" w:cs="Arial"/>
        </w:rPr>
        <w:t>Ergänze das Getriebe so um weitere Getriebeelemente, dass die Abtriebsachse möglichst langsam wird</w:t>
      </w:r>
      <w:r w:rsidRPr="003E4449">
        <w:rPr>
          <w:rFonts w:ascii="Arial" w:hAnsi="Arial" w:cs="Arial"/>
        </w:rPr>
        <w:t>.</w:t>
      </w:r>
    </w:p>
    <w:p w14:paraId="21294B7B" w14:textId="77777777" w:rsidR="00CC6326" w:rsidRPr="003E4449" w:rsidRDefault="008231F0" w:rsidP="00EF3B8F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2. </w:t>
      </w:r>
      <w:r w:rsidR="00CC6326" w:rsidRPr="003E4449">
        <w:rPr>
          <w:rFonts w:ascii="Arial" w:hAnsi="Arial" w:cs="Arial"/>
        </w:rPr>
        <w:t>Bestimme die Geschwindigkeit der Abtriebsachse im Verhältnis zur Antriebsachse – durch Zählen der Umdrehungen oder, noch besser, durch Rechnen.</w:t>
      </w:r>
    </w:p>
    <w:sectPr w:rsidR="00CC6326" w:rsidRPr="003E4449" w:rsidSect="00E96821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E4394" w14:textId="77777777" w:rsidR="00F3111B" w:rsidRDefault="00F3111B">
      <w:r>
        <w:separator/>
      </w:r>
    </w:p>
  </w:endnote>
  <w:endnote w:type="continuationSeparator" w:id="0">
    <w:p w14:paraId="26EF3610" w14:textId="77777777" w:rsidR="00F3111B" w:rsidRDefault="00F3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4B84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4B85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F34D0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C8339" w14:textId="77777777" w:rsidR="00F3111B" w:rsidRDefault="00F3111B">
      <w:r>
        <w:separator/>
      </w:r>
    </w:p>
  </w:footnote>
  <w:footnote w:type="continuationSeparator" w:id="0">
    <w:p w14:paraId="5C44C5CE" w14:textId="77777777" w:rsidR="00F3111B" w:rsidRDefault="00F31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4B82" w14:textId="77777777" w:rsidR="00E96821" w:rsidRDefault="00E96821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1294B86" wp14:editId="21294B87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94B83" w14:textId="77777777" w:rsidR="00937B5D" w:rsidRDefault="00EF323F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294B88" wp14:editId="21294B89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326">
      <w:rPr>
        <w:szCs w:val="24"/>
        <w:lang w:val="en-GB"/>
      </w:rPr>
      <w:t>Getriebe – Klassensatz Primarstufe</w:t>
    </w:r>
    <w:r w:rsidR="00E96821">
      <w:rPr>
        <w:noProof/>
      </w:rPr>
      <w:t xml:space="preserve"> </w:t>
    </w:r>
    <w:r w:rsidR="00E96821">
      <w:rPr>
        <w:noProof/>
      </w:rPr>
      <w:tab/>
    </w:r>
    <w:r w:rsidR="00E96821">
      <w:rPr>
        <w:noProof/>
      </w:rPr>
      <w:tab/>
    </w:r>
    <w:r w:rsidR="00747754">
      <w:rPr>
        <w:noProof/>
      </w:rPr>
      <w:drawing>
        <wp:inline distT="0" distB="0" distL="0" distR="0" wp14:anchorId="21294B8A" wp14:editId="21294B8B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2668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E4461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B6253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47B8"/>
    <w:rsid w:val="00D449AD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E586D"/>
    <w:rsid w:val="00EF323F"/>
    <w:rsid w:val="00EF3363"/>
    <w:rsid w:val="00EF3B8F"/>
    <w:rsid w:val="00EF6673"/>
    <w:rsid w:val="00F04C77"/>
    <w:rsid w:val="00F225D5"/>
    <w:rsid w:val="00F3111B"/>
    <w:rsid w:val="00F3420A"/>
    <w:rsid w:val="00F34D02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  <w:rsid w:val="00FD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294B74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980A3-BBC3-41C6-87D0-3B111BF86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612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6</cp:revision>
  <cp:lastPrinted>2020-09-13T13:44:00Z</cp:lastPrinted>
  <dcterms:created xsi:type="dcterms:W3CDTF">2020-09-13T14:51:00Z</dcterms:created>
  <dcterms:modified xsi:type="dcterms:W3CDTF">2021-03-01T10:47:00Z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